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F0B6A" w14:textId="7B28C6C7" w:rsidR="00FE067E" w:rsidRDefault="00CD36CF" w:rsidP="00D579CF">
      <w:pPr>
        <w:pStyle w:val="TitlePageOrigin"/>
      </w:pPr>
      <w:r>
        <w:t>WEST virginia legislature</w:t>
      </w:r>
    </w:p>
    <w:p w14:paraId="2375E024" w14:textId="77777777" w:rsidR="00CD36CF" w:rsidRDefault="00CD36CF" w:rsidP="00EF6030">
      <w:pPr>
        <w:pStyle w:val="TitlePageSession"/>
      </w:pPr>
      <w:r>
        <w:t>20</w:t>
      </w:r>
      <w:r w:rsidR="006565E8">
        <w:t>2</w:t>
      </w:r>
      <w:r w:rsidR="00C341F5">
        <w:t>6</w:t>
      </w:r>
      <w:r>
        <w:t xml:space="preserve"> regular session</w:t>
      </w:r>
    </w:p>
    <w:p w14:paraId="7C2477A7" w14:textId="77777777" w:rsidR="00CD36CF" w:rsidRDefault="00E13DDB" w:rsidP="00EF6030">
      <w:pPr>
        <w:pStyle w:val="TitlePageBillPrefix"/>
      </w:pPr>
      <w:sdt>
        <w:sdtPr>
          <w:tag w:val="IntroDate"/>
          <w:id w:val="-1236936958"/>
          <w:placeholder>
            <w:docPart w:val="6BF334EDB3FD4EAE899E6ACAB86A37E9"/>
          </w:placeholder>
          <w:text/>
        </w:sdtPr>
        <w:sdtEndPr/>
        <w:sdtContent>
          <w:r w:rsidR="00AC3B58">
            <w:t>Committee Substitute</w:t>
          </w:r>
        </w:sdtContent>
      </w:sdt>
    </w:p>
    <w:p w14:paraId="1E0F32D0" w14:textId="77777777" w:rsidR="00AC3B58" w:rsidRPr="00AC3B58" w:rsidRDefault="00AC3B58" w:rsidP="00EF6030">
      <w:pPr>
        <w:pStyle w:val="TitlePageBillPrefix"/>
      </w:pPr>
      <w:r>
        <w:t>for</w:t>
      </w:r>
    </w:p>
    <w:p w14:paraId="481D13D4" w14:textId="77777777" w:rsidR="00CD36CF" w:rsidRDefault="00E13DDB" w:rsidP="00EF6030">
      <w:pPr>
        <w:pStyle w:val="BillNumber"/>
      </w:pPr>
      <w:sdt>
        <w:sdtPr>
          <w:tag w:val="Chamber"/>
          <w:id w:val="893011969"/>
          <w:lock w:val="sdtLocked"/>
          <w:placeholder>
            <w:docPart w:val="E9176F63FE7D4145AA7FE241B8630A74"/>
          </w:placeholder>
          <w:dropDownList>
            <w:listItem w:displayText="House" w:value="House"/>
            <w:listItem w:displayText="Senate" w:value="Senate"/>
          </w:dropDownList>
        </w:sdtPr>
        <w:sdtEndPr/>
        <w:sdtContent>
          <w:r w:rsidR="007628F2">
            <w:t>Senate</w:t>
          </w:r>
        </w:sdtContent>
      </w:sdt>
      <w:r w:rsidR="00303684">
        <w:t xml:space="preserve"> </w:t>
      </w:r>
      <w:r w:rsidR="00CD36CF">
        <w:t xml:space="preserve">Bill </w:t>
      </w:r>
      <w:sdt>
        <w:sdtPr>
          <w:tag w:val="BNum"/>
          <w:id w:val="1645317809"/>
          <w:lock w:val="sdtLocked"/>
          <w:placeholder>
            <w:docPart w:val="A3D99302D6E94EF28F790BFFDDB11EEF"/>
          </w:placeholder>
          <w:text/>
        </w:sdtPr>
        <w:sdtEndPr/>
        <w:sdtContent>
          <w:r w:rsidR="007628F2" w:rsidRPr="007628F2">
            <w:t>1012</w:t>
          </w:r>
        </w:sdtContent>
      </w:sdt>
    </w:p>
    <w:p w14:paraId="1E8E83AF" w14:textId="77777777" w:rsidR="007628F2" w:rsidRDefault="007628F2" w:rsidP="00EF6030">
      <w:pPr>
        <w:pStyle w:val="References"/>
        <w:rPr>
          <w:smallCaps/>
        </w:rPr>
      </w:pPr>
      <w:r>
        <w:rPr>
          <w:smallCaps/>
        </w:rPr>
        <w:t>By Senator Fuller</w:t>
      </w:r>
    </w:p>
    <w:p w14:paraId="0B4A66E4" w14:textId="77777777" w:rsidR="00213754" w:rsidRDefault="00CD36CF" w:rsidP="00EF6030">
      <w:pPr>
        <w:pStyle w:val="References"/>
        <w:sectPr w:rsidR="00213754" w:rsidSect="007628F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3632A9F877C04B22A6CC9D6EEC413AFA"/>
          </w:placeholder>
          <w:text/>
        </w:sdtPr>
        <w:sdtEndPr/>
        <w:sdtContent>
          <w:r w:rsidR="00E965B1">
            <w:t>February 2</w:t>
          </w:r>
          <w:r w:rsidR="000C0B08">
            <w:t>7</w:t>
          </w:r>
          <w:r w:rsidR="00E965B1">
            <w:t>, 2026</w:t>
          </w:r>
        </w:sdtContent>
      </w:sdt>
      <w:r w:rsidR="00EC1FC5">
        <w:t xml:space="preserve">, from the Committee on </w:t>
      </w:r>
      <w:sdt>
        <w:sdtPr>
          <w:tag w:val="References"/>
          <w:id w:val="-1043047873"/>
          <w:placeholder>
            <w:docPart w:val="1D3954D514394C99B3C9519A3EF0D72A"/>
          </w:placeholder>
          <w:text w:multiLine="1"/>
        </w:sdtPr>
        <w:sdtEndPr/>
        <w:sdtContent>
          <w:r w:rsidR="00E965B1">
            <w:t>Health and Human Resources</w:t>
          </w:r>
        </w:sdtContent>
      </w:sdt>
      <w:r>
        <w:t>]</w:t>
      </w:r>
    </w:p>
    <w:p w14:paraId="5C5E97FB" w14:textId="1768AE12" w:rsidR="007628F2" w:rsidRDefault="007628F2" w:rsidP="00EF6030">
      <w:pPr>
        <w:pStyle w:val="References"/>
      </w:pPr>
    </w:p>
    <w:p w14:paraId="33F955FF" w14:textId="77777777" w:rsidR="007628F2" w:rsidRDefault="007628F2" w:rsidP="007628F2">
      <w:pPr>
        <w:pStyle w:val="TitlePageOrigin"/>
      </w:pPr>
    </w:p>
    <w:p w14:paraId="7F64DAFE" w14:textId="77777777" w:rsidR="007628F2" w:rsidRDefault="007628F2" w:rsidP="007628F2">
      <w:pPr>
        <w:pStyle w:val="TitlePageOrigin"/>
      </w:pPr>
    </w:p>
    <w:p w14:paraId="5B324DCA" w14:textId="77777777" w:rsidR="007628F2" w:rsidRDefault="007628F2" w:rsidP="00213754">
      <w:pPr>
        <w:pStyle w:val="TitleSection"/>
      </w:pPr>
      <w:r>
        <w:lastRenderedPageBreak/>
        <w:t xml:space="preserve">A BILL to amend and reenact </w:t>
      </w:r>
      <w:r w:rsidRPr="00203FEC">
        <w:t>§16-2D-9</w:t>
      </w:r>
      <w:r>
        <w:t xml:space="preserve"> of the Code of West Virginia, 1931, as amended, relating to permitting the development of juvenile inpatient, substance use disorder treatment beds. </w:t>
      </w:r>
    </w:p>
    <w:p w14:paraId="33DF209D" w14:textId="77777777" w:rsidR="007628F2" w:rsidRDefault="007628F2" w:rsidP="00213754">
      <w:pPr>
        <w:pStyle w:val="EnactingClause"/>
        <w:sectPr w:rsidR="007628F2" w:rsidSect="00213754">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1F305E6" w14:textId="77777777" w:rsidR="007628F2" w:rsidRPr="00203FEC" w:rsidRDefault="007628F2" w:rsidP="00213754">
      <w:pPr>
        <w:suppressLineNumbers/>
        <w:ind w:left="720" w:hanging="720"/>
        <w:jc w:val="both"/>
        <w:outlineLvl w:val="1"/>
        <w:rPr>
          <w:rFonts w:cs="Arial"/>
          <w:b/>
          <w:color w:val="auto"/>
          <w:sz w:val="24"/>
        </w:rPr>
      </w:pPr>
      <w:r w:rsidRPr="00203FEC">
        <w:rPr>
          <w:rFonts w:cs="Arial"/>
          <w:b/>
          <w:color w:val="auto"/>
          <w:sz w:val="24"/>
        </w:rPr>
        <w:t>ARTICLE 2D. CERTIFICATE OF NEED.</w:t>
      </w:r>
    </w:p>
    <w:p w14:paraId="3335FA62" w14:textId="77777777" w:rsidR="007628F2" w:rsidRDefault="007628F2" w:rsidP="00213754">
      <w:pPr>
        <w:pStyle w:val="SectionBody"/>
        <w:widowControl/>
        <w:sectPr w:rsidR="007628F2" w:rsidSect="007628F2">
          <w:type w:val="continuous"/>
          <w:pgSz w:w="12240" w:h="15840" w:code="1"/>
          <w:pgMar w:top="1440" w:right="1440" w:bottom="1440" w:left="1440" w:header="720" w:footer="720" w:gutter="0"/>
          <w:lnNumType w:countBy="1" w:restart="newSection"/>
          <w:cols w:space="720"/>
          <w:titlePg/>
          <w:docGrid w:linePitch="360"/>
        </w:sectPr>
      </w:pPr>
    </w:p>
    <w:p w14:paraId="38D3536D" w14:textId="77777777" w:rsidR="007628F2" w:rsidRDefault="007628F2" w:rsidP="00213754">
      <w:pPr>
        <w:pStyle w:val="SectionHeading"/>
        <w:widowControl/>
        <w:sectPr w:rsidR="007628F2" w:rsidSect="007628F2">
          <w:type w:val="continuous"/>
          <w:pgSz w:w="12240" w:h="15840" w:code="1"/>
          <w:pgMar w:top="1440" w:right="1440" w:bottom="1440" w:left="1440" w:header="720" w:footer="720" w:gutter="0"/>
          <w:lnNumType w:countBy="1" w:restart="newSection"/>
          <w:cols w:space="720"/>
          <w:titlePg/>
          <w:docGrid w:linePitch="360"/>
        </w:sectPr>
      </w:pPr>
      <w:r w:rsidRPr="003D1BE5">
        <w:t>§16-2D-9. Health services that cannot be developed.</w:t>
      </w:r>
    </w:p>
    <w:p w14:paraId="1E343D90" w14:textId="7597B8B8" w:rsidR="007628F2" w:rsidRPr="003D1BE5" w:rsidRDefault="007628F2" w:rsidP="00213754">
      <w:pPr>
        <w:pStyle w:val="SectionBody"/>
        <w:widowControl/>
      </w:pPr>
      <w:r w:rsidRPr="003D1BE5">
        <w:t>Notwithstanding §16-2D-8 and §16-2D-11 of this code, these health services require a certificate of need</w:t>
      </w:r>
      <w:r w:rsidR="00CF28AA">
        <w:t>,</w:t>
      </w:r>
      <w:r w:rsidRPr="003D1BE5">
        <w:t xml:space="preserve"> but the authority may not issue a certificate of need to:</w:t>
      </w:r>
    </w:p>
    <w:p w14:paraId="552A834B" w14:textId="77777777" w:rsidR="007628F2" w:rsidRPr="003D1BE5" w:rsidRDefault="007628F2" w:rsidP="00213754">
      <w:pPr>
        <w:pStyle w:val="SectionBody"/>
        <w:widowControl/>
      </w:pPr>
      <w:r w:rsidRPr="003D1BE5">
        <w:t xml:space="preserve">(1) A health care facility adding intermediate care or skilled nursing beds to its current licensed bed complement, except as provided in §16-2D-11 of this </w:t>
      </w:r>
      <w:proofErr w:type="gramStart"/>
      <w:r w:rsidRPr="003D1BE5">
        <w:t>code;</w:t>
      </w:r>
      <w:proofErr w:type="gramEnd"/>
    </w:p>
    <w:p w14:paraId="5AFBC71C" w14:textId="77777777" w:rsidR="007628F2" w:rsidRPr="003D1BE5" w:rsidRDefault="007628F2" w:rsidP="00213754">
      <w:pPr>
        <w:pStyle w:val="SectionBody"/>
        <w:widowControl/>
      </w:pPr>
      <w:r w:rsidRPr="003D1BE5">
        <w:t xml:space="preserve">(2)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w:t>
      </w:r>
      <w:proofErr w:type="gramStart"/>
      <w:r w:rsidRPr="003D1BE5">
        <w:t>system;</w:t>
      </w:r>
      <w:proofErr w:type="gramEnd"/>
    </w:p>
    <w:p w14:paraId="08126879" w14:textId="0858E7DC" w:rsidR="007628F2" w:rsidRPr="003D1BE5" w:rsidRDefault="007628F2" w:rsidP="00213754">
      <w:pPr>
        <w:pStyle w:val="SectionBody"/>
        <w:widowControl/>
      </w:pPr>
      <w:r w:rsidRPr="003D1BE5">
        <w:t>(3)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w:t>
      </w:r>
      <w:r w:rsidR="00CF28AA">
        <w:t>a</w:t>
      </w:r>
      <w:r w:rsidRPr="003D1BE5">
        <w:t xml:space="preserve">. 248, 284 S.E.2d 232 (1981) including the 24 beds provided in §16-2D-8 of this code; </w:t>
      </w:r>
    </w:p>
    <w:p w14:paraId="453EA1A1" w14:textId="77777777" w:rsidR="007628F2" w:rsidRPr="003D1BE5" w:rsidRDefault="007628F2" w:rsidP="00213754">
      <w:pPr>
        <w:pStyle w:val="SectionBody"/>
        <w:widowControl/>
      </w:pPr>
      <w:r w:rsidRPr="003D1BE5">
        <w:t xml:space="preserve">(4) An opioid treatment program: </w:t>
      </w:r>
      <w:r w:rsidRPr="00213754">
        <w:rPr>
          <w:i/>
          <w:iCs/>
        </w:rPr>
        <w:t>Provided</w:t>
      </w:r>
      <w:r w:rsidRPr="003D1BE5">
        <w:t xml:space="preserve">, That an opioid treatment program that is an approved clinical trial, with institutional review board approval, for the study of office-based methadone versus buprenorphine to address retention in medication for opioid use disorder treatment may be developed for the limited purposes of conducting the clinical trial and shall be limited to the time frame set forth in the clinical trial, after registering with the Board of Pharmacy: </w:t>
      </w:r>
      <w:r w:rsidRPr="00213754">
        <w:rPr>
          <w:i/>
          <w:iCs/>
        </w:rPr>
        <w:t>Provided, however</w:t>
      </w:r>
      <w:r w:rsidRPr="003D1BE5">
        <w:t>, That this exemption only permits one program to participate once in CTN-0131; and</w:t>
      </w:r>
    </w:p>
    <w:p w14:paraId="7A0FA0BB" w14:textId="5B4733F1" w:rsidR="00E831B3" w:rsidRDefault="007628F2" w:rsidP="00213754">
      <w:pPr>
        <w:pStyle w:val="SectionBody"/>
        <w:widowControl/>
      </w:pPr>
      <w:r w:rsidRPr="003D1BE5">
        <w:lastRenderedPageBreak/>
        <w:t>(5) Add licensed substance abuse treatment beds in any county which already has greater than 250 licensed substance abuse treatment beds</w:t>
      </w:r>
      <w:r>
        <w:t xml:space="preserve">: </w:t>
      </w:r>
      <w:r w:rsidRPr="00213754">
        <w:rPr>
          <w:i/>
          <w:iCs/>
          <w:u w:val="single"/>
        </w:rPr>
        <w:t>Provided</w:t>
      </w:r>
      <w:r w:rsidRPr="00203FEC">
        <w:rPr>
          <w:i/>
          <w:iCs/>
          <w:u w:val="single"/>
        </w:rPr>
        <w:t xml:space="preserve">, </w:t>
      </w:r>
      <w:r>
        <w:rPr>
          <w:u w:val="single"/>
        </w:rPr>
        <w:t>T</w:t>
      </w:r>
      <w:r w:rsidRPr="00203FEC">
        <w:rPr>
          <w:u w:val="single"/>
        </w:rPr>
        <w:t xml:space="preserve">hat </w:t>
      </w:r>
      <w:r w:rsidR="0085100B">
        <w:rPr>
          <w:u w:val="single"/>
        </w:rPr>
        <w:t>100</w:t>
      </w:r>
      <w:r w:rsidRPr="00203FEC">
        <w:rPr>
          <w:u w:val="single"/>
        </w:rPr>
        <w:t xml:space="preserve"> licensed substance abuse treatment beds restricted to inpatient treatment for individuals 17 years of age or younger</w:t>
      </w:r>
      <w:r w:rsidR="0085100B">
        <w:rPr>
          <w:u w:val="single"/>
        </w:rPr>
        <w:t xml:space="preserve"> may be added statewide</w:t>
      </w:r>
      <w:r w:rsidRPr="00203FEC">
        <w:rPr>
          <w:u w:val="single"/>
        </w:rPr>
        <w:t>.</w:t>
      </w:r>
    </w:p>
    <w:sectPr w:rsidR="00E831B3" w:rsidSect="007628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E402" w14:textId="77777777" w:rsidR="003F1193" w:rsidRPr="00B844FE" w:rsidRDefault="003F1193" w:rsidP="00B844FE">
      <w:r>
        <w:separator/>
      </w:r>
    </w:p>
  </w:endnote>
  <w:endnote w:type="continuationSeparator" w:id="0">
    <w:p w14:paraId="64C2B33D" w14:textId="77777777" w:rsidR="003F1193" w:rsidRPr="00B844FE" w:rsidRDefault="003F11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25C1" w14:textId="77777777" w:rsidR="007628F2" w:rsidRDefault="007628F2" w:rsidP="00B323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822C8A" w14:textId="77777777" w:rsidR="007628F2" w:rsidRPr="007628F2" w:rsidRDefault="007628F2" w:rsidP="00762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57A7" w14:textId="77777777" w:rsidR="007628F2" w:rsidRDefault="007628F2" w:rsidP="00B323B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53622F" w14:textId="77777777" w:rsidR="007628F2" w:rsidRPr="007628F2" w:rsidRDefault="007628F2" w:rsidP="00762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1F99" w14:textId="77777777" w:rsidR="003F1193" w:rsidRPr="00B844FE" w:rsidRDefault="003F1193" w:rsidP="00B844FE">
      <w:r>
        <w:separator/>
      </w:r>
    </w:p>
  </w:footnote>
  <w:footnote w:type="continuationSeparator" w:id="0">
    <w:p w14:paraId="20DC2BC2" w14:textId="77777777" w:rsidR="003F1193" w:rsidRPr="00B844FE" w:rsidRDefault="003F11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35A1" w14:textId="77777777" w:rsidR="007628F2" w:rsidRPr="007628F2" w:rsidRDefault="007628F2" w:rsidP="007628F2">
    <w:pPr>
      <w:pStyle w:val="Header"/>
    </w:pPr>
    <w:r>
      <w:t>CS for SB 1012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94CD" w14:textId="77777777" w:rsidR="007628F2" w:rsidRPr="007628F2" w:rsidRDefault="007628F2" w:rsidP="007628F2">
    <w:pPr>
      <w:pStyle w:val="Header"/>
    </w:pPr>
    <w:r>
      <w:t>CS for SB 1012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A0"/>
    <w:rsid w:val="00002112"/>
    <w:rsid w:val="0000526A"/>
    <w:rsid w:val="00054BBA"/>
    <w:rsid w:val="00085D22"/>
    <w:rsid w:val="000C0B08"/>
    <w:rsid w:val="000C5C77"/>
    <w:rsid w:val="000C72CB"/>
    <w:rsid w:val="0010070F"/>
    <w:rsid w:val="0012246A"/>
    <w:rsid w:val="00135F1F"/>
    <w:rsid w:val="0015112E"/>
    <w:rsid w:val="001552E7"/>
    <w:rsid w:val="001566B4"/>
    <w:rsid w:val="00172E35"/>
    <w:rsid w:val="00175B38"/>
    <w:rsid w:val="001A56DA"/>
    <w:rsid w:val="001C279E"/>
    <w:rsid w:val="001D459E"/>
    <w:rsid w:val="00213754"/>
    <w:rsid w:val="00230763"/>
    <w:rsid w:val="00251E66"/>
    <w:rsid w:val="0027011C"/>
    <w:rsid w:val="00274200"/>
    <w:rsid w:val="00275740"/>
    <w:rsid w:val="002A0269"/>
    <w:rsid w:val="002B4629"/>
    <w:rsid w:val="00301F44"/>
    <w:rsid w:val="00303684"/>
    <w:rsid w:val="003143F5"/>
    <w:rsid w:val="00314854"/>
    <w:rsid w:val="0032318E"/>
    <w:rsid w:val="00331B46"/>
    <w:rsid w:val="003567DF"/>
    <w:rsid w:val="00365920"/>
    <w:rsid w:val="003C51CD"/>
    <w:rsid w:val="003F1193"/>
    <w:rsid w:val="00410475"/>
    <w:rsid w:val="004247A2"/>
    <w:rsid w:val="00425465"/>
    <w:rsid w:val="004B2795"/>
    <w:rsid w:val="004C13DD"/>
    <w:rsid w:val="004E3441"/>
    <w:rsid w:val="00571DC3"/>
    <w:rsid w:val="005A5366"/>
    <w:rsid w:val="00637E73"/>
    <w:rsid w:val="006471C6"/>
    <w:rsid w:val="006565E8"/>
    <w:rsid w:val="00664737"/>
    <w:rsid w:val="006865E9"/>
    <w:rsid w:val="00691F3E"/>
    <w:rsid w:val="00694BFB"/>
    <w:rsid w:val="006A106B"/>
    <w:rsid w:val="006C523D"/>
    <w:rsid w:val="006D4036"/>
    <w:rsid w:val="00745BAD"/>
    <w:rsid w:val="007628F2"/>
    <w:rsid w:val="007E02CF"/>
    <w:rsid w:val="007F1CF5"/>
    <w:rsid w:val="0081249D"/>
    <w:rsid w:val="00834EDE"/>
    <w:rsid w:val="0085100B"/>
    <w:rsid w:val="008736AA"/>
    <w:rsid w:val="008D275D"/>
    <w:rsid w:val="008F4858"/>
    <w:rsid w:val="00952402"/>
    <w:rsid w:val="00980327"/>
    <w:rsid w:val="009B796F"/>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53BD2"/>
    <w:rsid w:val="00B71762"/>
    <w:rsid w:val="00B80C20"/>
    <w:rsid w:val="00B81A5B"/>
    <w:rsid w:val="00B844FE"/>
    <w:rsid w:val="00BB09BE"/>
    <w:rsid w:val="00BC562B"/>
    <w:rsid w:val="00C27092"/>
    <w:rsid w:val="00C33014"/>
    <w:rsid w:val="00C33434"/>
    <w:rsid w:val="00C341F5"/>
    <w:rsid w:val="00C34869"/>
    <w:rsid w:val="00C42EB6"/>
    <w:rsid w:val="00C85096"/>
    <w:rsid w:val="00CB20EF"/>
    <w:rsid w:val="00CD12CB"/>
    <w:rsid w:val="00CD36CF"/>
    <w:rsid w:val="00CD3F81"/>
    <w:rsid w:val="00CF1DCA"/>
    <w:rsid w:val="00CF28AA"/>
    <w:rsid w:val="00D54447"/>
    <w:rsid w:val="00D579CF"/>
    <w:rsid w:val="00D579FC"/>
    <w:rsid w:val="00DE526B"/>
    <w:rsid w:val="00DF199D"/>
    <w:rsid w:val="00DF4120"/>
    <w:rsid w:val="00DF62A6"/>
    <w:rsid w:val="00E01542"/>
    <w:rsid w:val="00E13DDB"/>
    <w:rsid w:val="00E365F1"/>
    <w:rsid w:val="00E419C1"/>
    <w:rsid w:val="00E62F48"/>
    <w:rsid w:val="00E831B3"/>
    <w:rsid w:val="00E965B1"/>
    <w:rsid w:val="00EA4B4F"/>
    <w:rsid w:val="00EB203E"/>
    <w:rsid w:val="00EC1FC5"/>
    <w:rsid w:val="00ED539A"/>
    <w:rsid w:val="00EE70CB"/>
    <w:rsid w:val="00EF6030"/>
    <w:rsid w:val="00F23775"/>
    <w:rsid w:val="00F41CA2"/>
    <w:rsid w:val="00F443C0"/>
    <w:rsid w:val="00F50749"/>
    <w:rsid w:val="00F62EFB"/>
    <w:rsid w:val="00F769A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4C0D2"/>
  <w15:chartTrackingRefBased/>
  <w15:docId w15:val="{BFEB7A93-A2F5-4080-8D17-39763BD8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7628F2"/>
    <w:rPr>
      <w:rFonts w:eastAsia="Calibri"/>
      <w:color w:val="000000"/>
    </w:rPr>
  </w:style>
  <w:style w:type="character" w:styleId="PageNumber">
    <w:name w:val="page number"/>
    <w:basedOn w:val="DefaultParagraphFont"/>
    <w:uiPriority w:val="99"/>
    <w:semiHidden/>
    <w:locked/>
    <w:rsid w:val="00762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F334EDB3FD4EAE899E6ACAB86A37E9"/>
        <w:category>
          <w:name w:val="General"/>
          <w:gallery w:val="placeholder"/>
        </w:category>
        <w:types>
          <w:type w:val="bbPlcHdr"/>
        </w:types>
        <w:behaviors>
          <w:behavior w:val="content"/>
        </w:behaviors>
        <w:guid w:val="{D8BD8677-9910-40A8-84C7-37AC85F11B70}"/>
      </w:docPartPr>
      <w:docPartBody>
        <w:p w:rsidR="00AA64EA" w:rsidRDefault="00AA64EA">
          <w:pPr>
            <w:pStyle w:val="6BF334EDB3FD4EAE899E6ACAB86A37E9"/>
          </w:pPr>
          <w:r w:rsidRPr="00B844FE">
            <w:t>Prefix Text</w:t>
          </w:r>
        </w:p>
      </w:docPartBody>
    </w:docPart>
    <w:docPart>
      <w:docPartPr>
        <w:name w:val="E9176F63FE7D4145AA7FE241B8630A74"/>
        <w:category>
          <w:name w:val="General"/>
          <w:gallery w:val="placeholder"/>
        </w:category>
        <w:types>
          <w:type w:val="bbPlcHdr"/>
        </w:types>
        <w:behaviors>
          <w:behavior w:val="content"/>
        </w:behaviors>
        <w:guid w:val="{A589DFFC-9A86-4EB9-A9AC-678216C3C63F}"/>
      </w:docPartPr>
      <w:docPartBody>
        <w:p w:rsidR="00AA64EA" w:rsidRDefault="00AA64EA">
          <w:pPr>
            <w:pStyle w:val="E9176F63FE7D4145AA7FE241B8630A74"/>
          </w:pPr>
          <w:r w:rsidRPr="00B844FE">
            <w:t>[Type here]</w:t>
          </w:r>
        </w:p>
      </w:docPartBody>
    </w:docPart>
    <w:docPart>
      <w:docPartPr>
        <w:name w:val="A3D99302D6E94EF28F790BFFDDB11EEF"/>
        <w:category>
          <w:name w:val="General"/>
          <w:gallery w:val="placeholder"/>
        </w:category>
        <w:types>
          <w:type w:val="bbPlcHdr"/>
        </w:types>
        <w:behaviors>
          <w:behavior w:val="content"/>
        </w:behaviors>
        <w:guid w:val="{541A6F72-DF8F-4376-92FE-F9ACC95C384B}"/>
      </w:docPartPr>
      <w:docPartBody>
        <w:p w:rsidR="00AA64EA" w:rsidRDefault="00AA64EA">
          <w:pPr>
            <w:pStyle w:val="A3D99302D6E94EF28F790BFFDDB11EEF"/>
          </w:pPr>
          <w:r w:rsidRPr="00B844FE">
            <w:t>Number</w:t>
          </w:r>
        </w:p>
      </w:docPartBody>
    </w:docPart>
    <w:docPart>
      <w:docPartPr>
        <w:name w:val="3632A9F877C04B22A6CC9D6EEC413AFA"/>
        <w:category>
          <w:name w:val="General"/>
          <w:gallery w:val="placeholder"/>
        </w:category>
        <w:types>
          <w:type w:val="bbPlcHdr"/>
        </w:types>
        <w:behaviors>
          <w:behavior w:val="content"/>
        </w:behaviors>
        <w:guid w:val="{48506FA1-EDC3-4F5C-A1B3-A76F3877B6BE}"/>
      </w:docPartPr>
      <w:docPartBody>
        <w:p w:rsidR="00AA64EA" w:rsidRDefault="00AA64EA">
          <w:pPr>
            <w:pStyle w:val="3632A9F877C04B22A6CC9D6EEC413AFA"/>
          </w:pPr>
          <w:r>
            <w:rPr>
              <w:rStyle w:val="PlaceholderText"/>
            </w:rPr>
            <w:t>January 14, 2026</w:t>
          </w:r>
        </w:p>
      </w:docPartBody>
    </w:docPart>
    <w:docPart>
      <w:docPartPr>
        <w:name w:val="1D3954D514394C99B3C9519A3EF0D72A"/>
        <w:category>
          <w:name w:val="General"/>
          <w:gallery w:val="placeholder"/>
        </w:category>
        <w:types>
          <w:type w:val="bbPlcHdr"/>
        </w:types>
        <w:behaviors>
          <w:behavior w:val="content"/>
        </w:behaviors>
        <w:guid w:val="{D910C9FD-CA0D-46FA-A95E-BC3B1CC46348}"/>
      </w:docPartPr>
      <w:docPartBody>
        <w:p w:rsidR="00AA64EA" w:rsidRDefault="00AA64EA">
          <w:pPr>
            <w:pStyle w:val="1D3954D514394C99B3C9519A3EF0D72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5B"/>
    <w:rsid w:val="0003035C"/>
    <w:rsid w:val="00054BBA"/>
    <w:rsid w:val="00135F1F"/>
    <w:rsid w:val="00331B46"/>
    <w:rsid w:val="0062695B"/>
    <w:rsid w:val="008F4858"/>
    <w:rsid w:val="009B796F"/>
    <w:rsid w:val="00AA64EA"/>
    <w:rsid w:val="00B53BD2"/>
    <w:rsid w:val="00B71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F334EDB3FD4EAE899E6ACAB86A37E9">
    <w:name w:val="6BF334EDB3FD4EAE899E6ACAB86A37E9"/>
  </w:style>
  <w:style w:type="paragraph" w:customStyle="1" w:styleId="E9176F63FE7D4145AA7FE241B8630A74">
    <w:name w:val="E9176F63FE7D4145AA7FE241B8630A74"/>
  </w:style>
  <w:style w:type="paragraph" w:customStyle="1" w:styleId="A3D99302D6E94EF28F790BFFDDB11EEF">
    <w:name w:val="A3D99302D6E94EF28F790BFFDDB11EEF"/>
  </w:style>
  <w:style w:type="character" w:styleId="PlaceholderText">
    <w:name w:val="Placeholder Text"/>
    <w:basedOn w:val="DefaultParagraphFont"/>
    <w:uiPriority w:val="99"/>
    <w:semiHidden/>
    <w:rsid w:val="0062695B"/>
    <w:rPr>
      <w:color w:val="808080"/>
    </w:rPr>
  </w:style>
  <w:style w:type="paragraph" w:customStyle="1" w:styleId="3632A9F877C04B22A6CC9D6EEC413AFA">
    <w:name w:val="3632A9F877C04B22A6CC9D6EEC413AFA"/>
  </w:style>
  <w:style w:type="paragraph" w:customStyle="1" w:styleId="1D3954D514394C99B3C9519A3EF0D72A">
    <w:name w:val="1D3954D514394C99B3C9519A3EF0D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Shane Thomas</cp:lastModifiedBy>
  <cp:revision>2</cp:revision>
  <cp:lastPrinted>2026-02-27T19:32:00Z</cp:lastPrinted>
  <dcterms:created xsi:type="dcterms:W3CDTF">2026-02-27T19:32:00Z</dcterms:created>
  <dcterms:modified xsi:type="dcterms:W3CDTF">2026-02-27T19:32:00Z</dcterms:modified>
</cp:coreProperties>
</file>